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600831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600831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600831" w:rsidRDefault="003D0809">
                  <w:bookmarkStart w:id="0" w:name="_GoBack"/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572000" cy="457200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Jessica Dress 2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600831">
              <w:trPr>
                <w:trHeight w:hRule="exact" w:val="5760"/>
              </w:trPr>
              <w:tc>
                <w:tcPr>
                  <w:tcW w:w="7200" w:type="dxa"/>
                </w:tcPr>
                <w:p w:rsidR="00600831" w:rsidRPr="00775504" w:rsidRDefault="001A365B">
                  <w:pPr>
                    <w:pStyle w:val="Subtitle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Jessica</w:t>
                  </w:r>
                  <w:r w:rsidR="00775504" w:rsidRPr="00775504">
                    <w:rPr>
                      <w:sz w:val="72"/>
                      <w:szCs w:val="72"/>
                    </w:rPr>
                    <w:t xml:space="preserve"> Dress</w:t>
                  </w:r>
                </w:p>
                <w:p w:rsidR="00600831" w:rsidRDefault="00775504" w:rsidP="00775504">
                  <w:pPr>
                    <w:pStyle w:val="Title"/>
                    <w:jc w:val="center"/>
                    <w:rPr>
                      <w:sz w:val="48"/>
                      <w:szCs w:val="48"/>
                    </w:rPr>
                  </w:pPr>
                  <w:r w:rsidRPr="00775504">
                    <w:rPr>
                      <w:sz w:val="48"/>
                      <w:szCs w:val="48"/>
                    </w:rPr>
                    <w:t>Free pattern</w:t>
                  </w:r>
                </w:p>
                <w:p w:rsidR="00775504" w:rsidRPr="00775504" w:rsidRDefault="00775504" w:rsidP="00775504"/>
                <w:p w:rsidR="00775504" w:rsidRDefault="00775504" w:rsidP="00775504">
                  <w:pPr>
                    <w:jc w:val="center"/>
                  </w:pPr>
                  <w:r>
                    <w:t>Thanks for downloading this pattern.  Barbara Dress pattern belongs to On the Cutting Floor website.  You might use it for your personal projects or if you have a small business (no more than a 100 finished items)</w:t>
                  </w:r>
                </w:p>
                <w:p w:rsidR="00600831" w:rsidRDefault="00775504" w:rsidP="00775504">
                  <w:pPr>
                    <w:jc w:val="center"/>
                  </w:pPr>
                  <w:r>
                    <w:t>Please contacting me if you have any questions about it.</w:t>
                  </w:r>
                </w:p>
              </w:tc>
            </w:tr>
            <w:tr w:rsidR="00600831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600831" w:rsidRDefault="00600831"/>
                <w:p w:rsidR="00775504" w:rsidRDefault="00775504"/>
                <w:p w:rsidR="00775504" w:rsidRDefault="00775504"/>
                <w:p w:rsidR="00775504" w:rsidRDefault="00775504"/>
                <w:p w:rsidR="00775504" w:rsidRDefault="00775504"/>
                <w:p w:rsidR="00775504" w:rsidRDefault="00775504"/>
                <w:p w:rsidR="00775504" w:rsidRDefault="00775504"/>
                <w:p w:rsidR="00775504" w:rsidRDefault="00775504"/>
                <w:p w:rsidR="00775504" w:rsidRDefault="00775504"/>
                <w:p w:rsidR="00775504" w:rsidRDefault="00775504"/>
                <w:p w:rsidR="00775504" w:rsidRDefault="00775504"/>
                <w:p w:rsidR="00775504" w:rsidRDefault="00775504"/>
                <w:p w:rsidR="00775504" w:rsidRDefault="00775504"/>
              </w:tc>
            </w:tr>
          </w:tbl>
          <w:p w:rsidR="00600831" w:rsidRDefault="00600831"/>
        </w:tc>
        <w:tc>
          <w:tcPr>
            <w:tcW w:w="144" w:type="dxa"/>
          </w:tcPr>
          <w:p w:rsidR="00600831" w:rsidRDefault="0060083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600831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600831" w:rsidRDefault="00775504" w:rsidP="00775504">
                  <w:pPr>
                    <w:pStyle w:val="Subtitle"/>
                  </w:pPr>
                  <w:r>
                    <w:t xml:space="preserve"> 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52269" cy="1656221"/>
                        <wp:effectExtent l="152400" t="152400" r="362585" b="36322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579804_orig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1066" cy="1671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0831" w:rsidRDefault="001A365B">
                  <w:pPr>
                    <w:pStyle w:val="Heading2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073012F" wp14:editId="17013840">
                        <wp:extent cx="1176965" cy="1437101"/>
                        <wp:effectExtent l="0" t="0" r="444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2815" cy="14442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0831" w:rsidRDefault="00600831" w:rsidP="001A365B">
                  <w:pPr>
                    <w:pStyle w:val="Line"/>
                    <w:jc w:val="left"/>
                  </w:pPr>
                </w:p>
                <w:p w:rsidR="001A365B" w:rsidRPr="001A365B" w:rsidRDefault="001A365B" w:rsidP="001A365B">
                  <w:pPr>
                    <w:pStyle w:val="Heading2"/>
                  </w:pPr>
                </w:p>
                <w:p w:rsidR="00600831" w:rsidRDefault="00775504" w:rsidP="00775504">
                  <w:pPr>
                    <w:pStyle w:val="Heading2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368425" cy="1642110"/>
                        <wp:effectExtent l="0" t="0" r="317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CamilleS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0497" cy="1644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0831" w:rsidRDefault="00600831" w:rsidP="00775504">
                  <w:pPr>
                    <w:pStyle w:val="Heading2"/>
                    <w:jc w:val="left"/>
                  </w:pPr>
                </w:p>
              </w:tc>
            </w:tr>
            <w:tr w:rsidR="00600831">
              <w:trPr>
                <w:trHeight w:hRule="exact" w:val="144"/>
              </w:trPr>
              <w:tc>
                <w:tcPr>
                  <w:tcW w:w="3446" w:type="dxa"/>
                </w:tcPr>
                <w:p w:rsidR="00600831" w:rsidRDefault="00600831"/>
              </w:tc>
            </w:tr>
            <w:tr w:rsidR="00600831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600831" w:rsidRPr="00775504" w:rsidRDefault="003D0809">
                  <w:pPr>
                    <w:pStyle w:val="Heading3"/>
                    <w:rPr>
                      <w:sz w:val="20"/>
                      <w:szCs w:val="20"/>
                    </w:rPr>
                  </w:pPr>
                  <w:hyperlink r:id="rId9" w:history="1">
                    <w:r w:rsidR="00775504" w:rsidRPr="00775504">
                      <w:rPr>
                        <w:rStyle w:val="Hyperlink"/>
                        <w:sz w:val="20"/>
                        <w:szCs w:val="20"/>
                      </w:rPr>
                      <w:t>On the cutting floor</w:t>
                    </w:r>
                  </w:hyperlink>
                </w:p>
                <w:p w:rsidR="00600831" w:rsidRPr="00775504" w:rsidRDefault="003D0809" w:rsidP="00775504">
                  <w:pPr>
                    <w:pStyle w:val="ContactInfo"/>
                    <w:rPr>
                      <w:sz w:val="18"/>
                      <w:szCs w:val="18"/>
                    </w:rPr>
                  </w:pPr>
                  <w:sdt>
                    <w:sdtPr>
                      <w:rPr>
                        <w:sz w:val="18"/>
                        <w:szCs w:val="18"/>
                      </w:rPr>
                      <w:id w:val="857003158"/>
                      <w:placeholder>
                        <w:docPart w:val="B0E82C75CDA6461F92ED13750A26CA65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775504" w:rsidRPr="00775504">
                        <w:rPr>
                          <w:sz w:val="18"/>
                          <w:szCs w:val="18"/>
                        </w:rPr>
                        <w:br/>
                      </w:r>
                      <w:r w:rsidR="00775504" w:rsidRPr="00775504">
                        <w:rPr>
                          <w:sz w:val="18"/>
                          <w:szCs w:val="18"/>
                        </w:rPr>
                        <w:br/>
                        <w:t>Facebook.com/</w:t>
                      </w:r>
                      <w:proofErr w:type="spellStart"/>
                      <w:r w:rsidR="00775504" w:rsidRPr="00775504">
                        <w:rPr>
                          <w:sz w:val="18"/>
                          <w:szCs w:val="18"/>
                        </w:rPr>
                        <w:t>onthecuttingfloor</w:t>
                      </w:r>
                      <w:proofErr w:type="spellEnd"/>
                    </w:sdtContent>
                  </w:sdt>
                </w:p>
                <w:p w:rsidR="00600831" w:rsidRPr="00775504" w:rsidRDefault="00775504" w:rsidP="00775504">
                  <w:pPr>
                    <w:pStyle w:val="ContactInfo"/>
                    <w:rPr>
                      <w:sz w:val="18"/>
                      <w:szCs w:val="18"/>
                    </w:rPr>
                  </w:pPr>
                  <w:r w:rsidRPr="00775504">
                    <w:rPr>
                      <w:sz w:val="18"/>
                      <w:szCs w:val="18"/>
                    </w:rPr>
                    <w:t>Twitter/</w:t>
                  </w:r>
                  <w:proofErr w:type="spellStart"/>
                  <w:r w:rsidRPr="00775504">
                    <w:rPr>
                      <w:sz w:val="18"/>
                      <w:szCs w:val="18"/>
                    </w:rPr>
                    <w:t>onthecutfloor</w:t>
                  </w:r>
                  <w:proofErr w:type="spellEnd"/>
                </w:p>
                <w:p w:rsidR="00600831" w:rsidRDefault="00775504" w:rsidP="00775504">
                  <w:pPr>
                    <w:pStyle w:val="Date"/>
                  </w:pPr>
                  <w:r w:rsidRPr="00775504">
                    <w:rPr>
                      <w:sz w:val="18"/>
                      <w:szCs w:val="18"/>
                    </w:rPr>
                    <w:t>Pinterest/</w:t>
                  </w:r>
                  <w:proofErr w:type="spellStart"/>
                  <w:r w:rsidRPr="00775504">
                    <w:rPr>
                      <w:sz w:val="18"/>
                      <w:szCs w:val="18"/>
                    </w:rPr>
                    <w:t>thecuttingfloor</w:t>
                  </w:r>
                  <w:proofErr w:type="spellEnd"/>
                </w:p>
              </w:tc>
            </w:tr>
          </w:tbl>
          <w:p w:rsidR="00600831" w:rsidRDefault="00600831"/>
        </w:tc>
      </w:tr>
    </w:tbl>
    <w:p w:rsidR="00600831" w:rsidRDefault="00600831">
      <w:pPr>
        <w:pStyle w:val="NoSpacing"/>
      </w:pPr>
    </w:p>
    <w:p w:rsidR="00775504" w:rsidRDefault="00775504">
      <w:pPr>
        <w:pStyle w:val="NoSpacing"/>
      </w:pPr>
    </w:p>
    <w:p w:rsidR="00775504" w:rsidRDefault="00200744" w:rsidP="00775504">
      <w:pPr>
        <w:pStyle w:val="Subtitle"/>
        <w:jc w:val="center"/>
        <w:rPr>
          <w:sz w:val="40"/>
          <w:szCs w:val="40"/>
        </w:rPr>
      </w:pPr>
      <w:r>
        <w:rPr>
          <w:sz w:val="40"/>
          <w:szCs w:val="40"/>
        </w:rPr>
        <w:t>instructions</w:t>
      </w:r>
    </w:p>
    <w:p w:rsidR="00200744" w:rsidRDefault="00200744" w:rsidP="00200744">
      <w:pPr>
        <w:pStyle w:val="Heading3"/>
      </w:pPr>
      <w:r>
        <w:tab/>
      </w:r>
      <w:r>
        <w:tab/>
        <w:t>1.</w:t>
      </w:r>
    </w:p>
    <w:p w:rsidR="00775504" w:rsidRDefault="00775504" w:rsidP="00AB2EA2">
      <w:pPr>
        <w:pStyle w:val="NoSpacing"/>
        <w:rPr>
          <w:sz w:val="20"/>
          <w:szCs w:val="20"/>
        </w:rPr>
      </w:pPr>
    </w:p>
    <w:p w:rsidR="00D80F2B" w:rsidRDefault="00200744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1A365B">
        <w:rPr>
          <w:sz w:val="20"/>
          <w:szCs w:val="20"/>
        </w:rPr>
        <w:t>Place front and back bodice together, right sides facing.  Pin the sides, and sew along, including the pockets.</w:t>
      </w:r>
    </w:p>
    <w:p w:rsidR="00E37CC7" w:rsidRDefault="00E37CC7" w:rsidP="00AB2EA2">
      <w:pPr>
        <w:pStyle w:val="NoSpacing"/>
        <w:rPr>
          <w:sz w:val="20"/>
          <w:szCs w:val="20"/>
        </w:rPr>
      </w:pPr>
    </w:p>
    <w:p w:rsidR="00E37CC7" w:rsidRDefault="00E37CC7" w:rsidP="00E37CC7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2.  Close the shoulders</w:t>
      </w:r>
    </w:p>
    <w:p w:rsidR="00E37CC7" w:rsidRDefault="00E37CC7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>
            <wp:extent cx="3995737" cy="2996803"/>
            <wp:effectExtent l="4127" t="0" r="9208" b="920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15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7172" cy="299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5B" w:rsidRDefault="001A365B" w:rsidP="00AB2EA2">
      <w:pPr>
        <w:pStyle w:val="NoSpacing"/>
        <w:rPr>
          <w:sz w:val="20"/>
          <w:szCs w:val="20"/>
        </w:rPr>
      </w:pPr>
    </w:p>
    <w:p w:rsidR="001A365B" w:rsidRDefault="001A365B" w:rsidP="00AB2EA2">
      <w:pPr>
        <w:pStyle w:val="NoSpacing"/>
        <w:rPr>
          <w:sz w:val="20"/>
          <w:szCs w:val="20"/>
        </w:rPr>
      </w:pPr>
    </w:p>
    <w:p w:rsidR="001A365B" w:rsidRDefault="001A365B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3. Place front and back bodice pieces together, right sides facing.  Close the sides and the shoulders.</w:t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1A365B" w:rsidRDefault="001A365B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4. Place the facing and bodice together, right sides facing.  Pin the neckline area and sew along. </w:t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 wp14:anchorId="0A0834A4" wp14:editId="77D81D44">
            <wp:extent cx="4657725" cy="3838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15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1A365B" w:rsidRDefault="001A365B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5.  Trim the excess fabric on the neckline and create some notches</w:t>
      </w:r>
      <w:r w:rsidR="00E37CC7">
        <w:rPr>
          <w:sz w:val="20"/>
          <w:szCs w:val="20"/>
        </w:rPr>
        <w:t xml:space="preserve"> as indicated in the following picture:</w:t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BB0526" w:rsidP="00AB2EA2">
      <w:pPr>
        <w:pStyle w:val="NoSpacing"/>
        <w:rPr>
          <w:sz w:val="20"/>
          <w:szCs w:val="20"/>
        </w:rPr>
      </w:pPr>
      <w:r w:rsidRPr="00BB0526">
        <w:rPr>
          <w:sz w:val="20"/>
          <w:szCs w:val="20"/>
        </w:rPr>
        <w:drawing>
          <wp:inline distT="0" distB="0" distL="0" distR="0" wp14:anchorId="7AD0D61C" wp14:editId="38B2ED4E">
            <wp:extent cx="4229100" cy="257740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450" cy="25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BB0526" w:rsidRDefault="00BB0526" w:rsidP="00AB2EA2">
      <w:pPr>
        <w:pStyle w:val="NoSpacing"/>
        <w:rPr>
          <w:sz w:val="20"/>
          <w:szCs w:val="20"/>
        </w:rPr>
      </w:pPr>
    </w:p>
    <w:p w:rsidR="00BB0526" w:rsidRDefault="00BB0526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lastRenderedPageBreak/>
        <w:t>6.  Turn around and press flat.</w:t>
      </w:r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7.  Top stich the neckline. </w:t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BB0526" w:rsidP="00AB2EA2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784860</wp:posOffset>
                </wp:positionV>
                <wp:extent cx="895350" cy="200025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20002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5F1E4" id="Straight Connector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75pt,61.8pt" to="245.25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" strokecolor="#ec6814 [3207]" strokeweight="1pt">
                <v:stroke joinstyle="miter"/>
              </v:line>
            </w:pict>
          </mc:Fallback>
        </mc:AlternateContent>
      </w:r>
      <w:r w:rsidR="007D2F3F">
        <w:rPr>
          <w:noProof/>
          <w:sz w:val="20"/>
          <w:szCs w:val="20"/>
          <w:lang w:eastAsia="en-US"/>
        </w:rPr>
        <w:drawing>
          <wp:inline distT="0" distB="0" distL="0" distR="0">
            <wp:extent cx="4686300" cy="3514725"/>
            <wp:effectExtent l="0" t="476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15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8.  Make some notches on the back bodice and facing opening as indicated in the picture below:</w:t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BB0526" w:rsidP="00AB2EA2">
      <w:pPr>
        <w:pStyle w:val="NoSpacing"/>
        <w:rPr>
          <w:sz w:val="20"/>
          <w:szCs w:val="20"/>
        </w:rPr>
      </w:pPr>
      <w:r w:rsidRPr="00BB0526">
        <w:rPr>
          <w:sz w:val="20"/>
          <w:szCs w:val="20"/>
        </w:rPr>
        <w:drawing>
          <wp:inline distT="0" distB="0" distL="0" distR="0" wp14:anchorId="6145EE7C" wp14:editId="13849320">
            <wp:extent cx="4138556" cy="25222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0068" cy="252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9.  Tuck in by ½ inch and pin the edges. </w:t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10. Sew along the edge.</w:t>
      </w:r>
    </w:p>
    <w:p w:rsidR="00BB0526" w:rsidRDefault="00BB0526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11.  Make some notches on the sleeves as indicated in the picture:</w:t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BB0526" w:rsidP="00AB2EA2">
      <w:pPr>
        <w:pStyle w:val="NoSpacing"/>
        <w:rPr>
          <w:sz w:val="20"/>
          <w:szCs w:val="20"/>
        </w:rPr>
      </w:pPr>
      <w:r w:rsidRPr="00BB0526">
        <w:rPr>
          <w:sz w:val="20"/>
          <w:szCs w:val="20"/>
        </w:rPr>
        <w:drawing>
          <wp:inline distT="0" distB="0" distL="0" distR="0" wp14:anchorId="3ED593CE" wp14:editId="68A20FCB">
            <wp:extent cx="3454008" cy="2105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8599" cy="210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12. Tuck in by ½ inch and pin the bodice and facing armholes.</w:t>
      </w:r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13.  Sew along the area.</w:t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 wp14:anchorId="6F3C2FAB" wp14:editId="72FDA35C">
            <wp:extent cx="4114800" cy="3086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15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5184" cy="308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C7" w:rsidRDefault="00E37CC7" w:rsidP="00AB2EA2">
      <w:pPr>
        <w:pStyle w:val="NoSpacing"/>
        <w:rPr>
          <w:sz w:val="20"/>
          <w:szCs w:val="20"/>
        </w:rPr>
      </w:pPr>
    </w:p>
    <w:p w:rsidR="00BB0526" w:rsidRDefault="00BB0526" w:rsidP="00AB2EA2">
      <w:pPr>
        <w:pStyle w:val="NoSpacing"/>
        <w:rPr>
          <w:sz w:val="20"/>
          <w:szCs w:val="20"/>
        </w:rPr>
      </w:pPr>
    </w:p>
    <w:p w:rsidR="00BB0526" w:rsidRDefault="00BB0526" w:rsidP="00AB2EA2">
      <w:pPr>
        <w:pStyle w:val="NoSpacing"/>
        <w:rPr>
          <w:sz w:val="20"/>
          <w:szCs w:val="20"/>
        </w:rPr>
      </w:pPr>
    </w:p>
    <w:p w:rsidR="00BB0526" w:rsidRDefault="00BB0526" w:rsidP="00AB2EA2">
      <w:pPr>
        <w:pStyle w:val="NoSpacing"/>
        <w:rPr>
          <w:sz w:val="20"/>
          <w:szCs w:val="20"/>
        </w:rPr>
      </w:pPr>
    </w:p>
    <w:p w:rsidR="00BB0526" w:rsidRDefault="00E6216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us</w:t>
      </w:r>
      <w:proofErr w:type="gramEnd"/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lastRenderedPageBreak/>
        <w:t>14.  Make the shirred waistband by following the dotted lines in your pattern pieces. You should have 5 shirred lines, starting 1 inch above the pocket. They must be separated by ½ inch.</w:t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>
            <wp:extent cx="4219575" cy="31646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15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666" cy="316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C7" w:rsidRDefault="00E37CC7" w:rsidP="00AB2EA2">
      <w:pPr>
        <w:pStyle w:val="NoSpacing"/>
        <w:rPr>
          <w:sz w:val="20"/>
          <w:szCs w:val="20"/>
        </w:rPr>
      </w:pPr>
    </w:p>
    <w:p w:rsidR="00E37CC7" w:rsidRDefault="00E37CC7" w:rsidP="00AB2EA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15.  Finish your dress by making a ½ inch hemline. </w:t>
      </w:r>
    </w:p>
    <w:p w:rsidR="007D2F3F" w:rsidRDefault="007D2F3F" w:rsidP="00AB2EA2">
      <w:pPr>
        <w:pStyle w:val="NoSpacing"/>
        <w:rPr>
          <w:sz w:val="20"/>
          <w:szCs w:val="20"/>
        </w:rPr>
      </w:pPr>
    </w:p>
    <w:p w:rsidR="007D2F3F" w:rsidRDefault="007D2F3F" w:rsidP="00AB2EA2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>
            <wp:extent cx="4181475" cy="3136106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152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197" cy="31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5B" w:rsidRDefault="001A365B" w:rsidP="00AB2EA2">
      <w:pPr>
        <w:pStyle w:val="NoSpacing"/>
        <w:rPr>
          <w:sz w:val="20"/>
          <w:szCs w:val="20"/>
        </w:rPr>
      </w:pPr>
    </w:p>
    <w:p w:rsidR="00200744" w:rsidRDefault="00200744" w:rsidP="00AB2EA2">
      <w:pPr>
        <w:pStyle w:val="NoSpacing"/>
        <w:rPr>
          <w:sz w:val="20"/>
          <w:szCs w:val="20"/>
        </w:rPr>
      </w:pPr>
    </w:p>
    <w:p w:rsidR="00200744" w:rsidRDefault="00200744" w:rsidP="00296DD3">
      <w:pPr>
        <w:pStyle w:val="NoSpacing"/>
        <w:jc w:val="center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D80F2B" w:rsidRDefault="00D80F2B" w:rsidP="00AB2EA2">
      <w:pPr>
        <w:pStyle w:val="NoSpacing"/>
        <w:rPr>
          <w:sz w:val="20"/>
          <w:szCs w:val="20"/>
        </w:rPr>
      </w:pPr>
    </w:p>
    <w:p w:rsidR="00296DD3" w:rsidRDefault="00296DD3" w:rsidP="00AB2EA2">
      <w:pPr>
        <w:pStyle w:val="NoSpacing"/>
        <w:rPr>
          <w:sz w:val="20"/>
          <w:szCs w:val="20"/>
        </w:rPr>
      </w:pPr>
    </w:p>
    <w:p w:rsidR="00296DD3" w:rsidRDefault="00296DD3" w:rsidP="00AB2EA2">
      <w:pPr>
        <w:pStyle w:val="NoSpacing"/>
        <w:rPr>
          <w:sz w:val="20"/>
          <w:szCs w:val="20"/>
        </w:rPr>
      </w:pPr>
    </w:p>
    <w:p w:rsidR="00296DD3" w:rsidRDefault="00296DD3" w:rsidP="00AB2EA2">
      <w:pPr>
        <w:pStyle w:val="NoSpacing"/>
        <w:rPr>
          <w:sz w:val="20"/>
          <w:szCs w:val="20"/>
        </w:rPr>
      </w:pPr>
    </w:p>
    <w:p w:rsidR="00296DD3" w:rsidRDefault="00296DD3" w:rsidP="00AB2EA2">
      <w:pPr>
        <w:pStyle w:val="NoSpacing"/>
        <w:rPr>
          <w:sz w:val="20"/>
          <w:szCs w:val="20"/>
        </w:rPr>
      </w:pPr>
    </w:p>
    <w:p w:rsidR="00296DD3" w:rsidRDefault="00296DD3" w:rsidP="00AB2EA2">
      <w:pPr>
        <w:pStyle w:val="NoSpacing"/>
        <w:rPr>
          <w:sz w:val="20"/>
          <w:szCs w:val="20"/>
        </w:rPr>
      </w:pPr>
    </w:p>
    <w:p w:rsidR="00296DD3" w:rsidRDefault="00296DD3" w:rsidP="00AB2EA2">
      <w:pPr>
        <w:pStyle w:val="NoSpacing"/>
        <w:rPr>
          <w:sz w:val="20"/>
          <w:szCs w:val="20"/>
        </w:rPr>
      </w:pPr>
    </w:p>
    <w:p w:rsidR="00296DD3" w:rsidRPr="00AB2EA2" w:rsidRDefault="00296DD3" w:rsidP="00E37CC7">
      <w:pPr>
        <w:pStyle w:val="NoSpacing"/>
        <w:tabs>
          <w:tab w:val="left" w:pos="450"/>
          <w:tab w:val="center" w:pos="5400"/>
        </w:tabs>
        <w:rPr>
          <w:sz w:val="20"/>
          <w:szCs w:val="20"/>
        </w:rPr>
      </w:pPr>
    </w:p>
    <w:sectPr w:rsidR="00296DD3" w:rsidRPr="00AB2EA2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504"/>
    <w:rsid w:val="001A365B"/>
    <w:rsid w:val="00200744"/>
    <w:rsid w:val="00296DD3"/>
    <w:rsid w:val="003D0809"/>
    <w:rsid w:val="00600831"/>
    <w:rsid w:val="00775504"/>
    <w:rsid w:val="007D2F3F"/>
    <w:rsid w:val="00AB2EA2"/>
    <w:rsid w:val="00BB0526"/>
    <w:rsid w:val="00BE16AA"/>
    <w:rsid w:val="00D80F2B"/>
    <w:rsid w:val="00E37CC7"/>
    <w:rsid w:val="00E6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9E42DB-FE6D-4EE2-81C8-187F7581F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DefaultParagraphFont"/>
    <w:uiPriority w:val="99"/>
    <w:unhideWhenUsed/>
    <w:rsid w:val="00775504"/>
    <w:rPr>
      <w:color w:val="24A5CD" w:themeColor="hyperlink"/>
      <w:u w:val="single"/>
    </w:rPr>
  </w:style>
  <w:style w:type="character" w:styleId="Strong">
    <w:name w:val="Strong"/>
    <w:basedOn w:val="DefaultParagraphFont"/>
    <w:uiPriority w:val="22"/>
    <w:qFormat/>
    <w:rsid w:val="007755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nthecuttingfloor.com/" TargetMode="External"/><Relationship Id="rId14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aPaz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E82C75CDA6461F92ED13750A26C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F2F51-53E7-4330-A497-DDBE57787304}"/>
      </w:docPartPr>
      <w:docPartBody>
        <w:p w:rsidR="00515918" w:rsidRDefault="00137DF9">
          <w:pPr>
            <w:pStyle w:val="B0E82C75CDA6461F92ED13750A26CA65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DF9"/>
    <w:rsid w:val="00137DF9"/>
    <w:rsid w:val="00515918"/>
    <w:rsid w:val="00B40F47"/>
    <w:rsid w:val="00DF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66A1C9F5B549CF9A6FF1CFD9E5BBEA">
    <w:name w:val="C266A1C9F5B549CF9A6FF1CFD9E5BBEA"/>
  </w:style>
  <w:style w:type="paragraph" w:customStyle="1" w:styleId="5177977CE52F47AA8B7D56BB9328178E">
    <w:name w:val="5177977CE52F47AA8B7D56BB9328178E"/>
  </w:style>
  <w:style w:type="paragraph" w:customStyle="1" w:styleId="27075A56EF83494687FEADE88C76E073">
    <w:name w:val="27075A56EF83494687FEADE88C76E073"/>
  </w:style>
  <w:style w:type="paragraph" w:customStyle="1" w:styleId="B467895A636E4461AD39223F9B712C6B">
    <w:name w:val="B467895A636E4461AD39223F9B712C6B"/>
  </w:style>
  <w:style w:type="paragraph" w:customStyle="1" w:styleId="5F80C632051544628990790D9249639C">
    <w:name w:val="5F80C632051544628990790D9249639C"/>
  </w:style>
  <w:style w:type="paragraph" w:customStyle="1" w:styleId="397451E5B1A34351940146D1F1D53852">
    <w:name w:val="397451E5B1A34351940146D1F1D53852"/>
  </w:style>
  <w:style w:type="paragraph" w:customStyle="1" w:styleId="59BDB91145AE450696CAB8D85F35382D">
    <w:name w:val="59BDB91145AE450696CAB8D85F35382D"/>
  </w:style>
  <w:style w:type="paragraph" w:customStyle="1" w:styleId="EE8A6A60176B4DC6839EF1C1E71E2D30">
    <w:name w:val="EE8A6A60176B4DC6839EF1C1E71E2D30"/>
  </w:style>
  <w:style w:type="paragraph" w:customStyle="1" w:styleId="CD52901A87794D2A9E095ED37834A6BA">
    <w:name w:val="CD52901A87794D2A9E095ED37834A6BA"/>
  </w:style>
  <w:style w:type="paragraph" w:customStyle="1" w:styleId="8B713BB11A754EB3ADB57F723FA0AEB2">
    <w:name w:val="8B713BB11A754EB3ADB57F723FA0AEB2"/>
  </w:style>
  <w:style w:type="paragraph" w:customStyle="1" w:styleId="B0E82C75CDA6461F92ED13750A26CA65">
    <w:name w:val="B0E82C75CDA6461F92ED13750A26CA65"/>
  </w:style>
  <w:style w:type="paragraph" w:customStyle="1" w:styleId="35682CCA17A24AC9842D14171FFD0DA6">
    <w:name w:val="35682CCA17A24AC9842D14171FFD0DA6"/>
  </w:style>
  <w:style w:type="paragraph" w:customStyle="1" w:styleId="7F6489D99F63441497F636CA1C0BE955">
    <w:name w:val="7F6489D99F63441497F636CA1C0BE9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flyer.dotx</Template>
  <TotalTime>0</TotalTime>
  <Pages>7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Paz Gutierrez-Diaz</dc:creator>
  <cp:keywords/>
  <dc:description/>
  <cp:lastModifiedBy>Daniela Paz Gutierrez-Diaz</cp:lastModifiedBy>
  <cp:revision>2</cp:revision>
  <cp:lastPrinted>2012-12-25T21:02:00Z</cp:lastPrinted>
  <dcterms:created xsi:type="dcterms:W3CDTF">2014-08-18T21:21:00Z</dcterms:created>
  <dcterms:modified xsi:type="dcterms:W3CDTF">2014-08-18T21:21:00Z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